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62" w:rsidRPr="00C810E5" w:rsidRDefault="0054016E" w:rsidP="0054016E">
      <w:pPr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C810E5">
        <w:rPr>
          <w:rFonts w:ascii="Times New Roman" w:hAnsi="Times New Roman"/>
          <w:b/>
          <w:color w:val="0000FF"/>
          <w:sz w:val="28"/>
          <w:szCs w:val="28"/>
        </w:rPr>
        <w:t>NOWE OBOWIĄZKI PODATNIKÓW VAT</w:t>
      </w:r>
      <w:bookmarkStart w:id="0" w:name="_GoBack"/>
      <w:bookmarkEnd w:id="0"/>
    </w:p>
    <w:p w:rsidR="00483106" w:rsidRDefault="00483106" w:rsidP="0048310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586A78" w:rsidRPr="0054016E" w:rsidRDefault="00586A78" w:rsidP="00586A78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Od 1 stycznia 2018 r. wszystkie podmioty, które prowadzą działalność opodatkowaną  podatkiem VAT, w tym również rolnicy</w:t>
      </w:r>
      <w:r w:rsidR="0054016E" w:rsidRPr="0054016E">
        <w:rPr>
          <w:rFonts w:ascii="Times New Roman" w:hAnsi="Times New Roman"/>
        </w:rPr>
        <w:t>,</w:t>
      </w:r>
      <w:r w:rsidRPr="0054016E">
        <w:rPr>
          <w:rFonts w:ascii="Times New Roman" w:hAnsi="Times New Roman"/>
        </w:rPr>
        <w:t xml:space="preserve"> mają obowiązek prowadzenia elektronicznej ewidencji VAT (rejestr sprzedaży i zakupów VAT) i przesyłania jej do Szefa Krajowej Administracji Skarbowej w postaci tzw. Jednolitego Pliku Kontrolnego (JPK_VAT).</w:t>
      </w:r>
    </w:p>
    <w:p w:rsidR="009413BF" w:rsidRPr="0054016E" w:rsidRDefault="009413BF" w:rsidP="00586A78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JPK_VAT to zestaw informacji o zakupach i sprzedaży, który wynika z ewidencji VAT za dany okres. Składa się z danych identyfikujących podatnika oraz danych, które dotyczą dokumentów sprzedażowych i zakupowych oraz odzwierciedla fakty zawarte w ewidencji sprzedaży i zakupów. </w:t>
      </w:r>
    </w:p>
    <w:p w:rsidR="009413BF" w:rsidRPr="0054016E" w:rsidRDefault="009413BF" w:rsidP="00586A78">
      <w:p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Dane z JPK_VAT powinny być zgodne z danymi ujętymi w deklaracji VAT. </w:t>
      </w:r>
    </w:p>
    <w:p w:rsidR="009413BF" w:rsidRPr="0054016E" w:rsidRDefault="009413BF" w:rsidP="009413BF">
      <w:p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JPK_VAT przesyła się wyłącznie w wersji elektronicznej, w określonym układzie i formacie do 25</w:t>
      </w:r>
      <w:r w:rsidR="00586A78" w:rsidRPr="0054016E">
        <w:rPr>
          <w:rFonts w:ascii="Times New Roman" w:hAnsi="Times New Roman"/>
        </w:rPr>
        <w:t xml:space="preserve"> </w:t>
      </w:r>
      <w:r w:rsidRPr="0054016E">
        <w:rPr>
          <w:rFonts w:ascii="Times New Roman" w:hAnsi="Times New Roman"/>
        </w:rPr>
        <w:t xml:space="preserve">dnia miesiąca za miesiąc poprzedni, nawet jeśli podatnik rozlicza się kwartalnie. </w:t>
      </w:r>
    </w:p>
    <w:p w:rsidR="00586A78" w:rsidRPr="0054016E" w:rsidRDefault="00586A78" w:rsidP="009413BF">
      <w:pPr>
        <w:spacing w:line="360" w:lineRule="auto"/>
        <w:ind w:firstLine="720"/>
        <w:jc w:val="both"/>
        <w:rPr>
          <w:rFonts w:ascii="Times New Roman" w:eastAsia="Times New Roman" w:hAnsi="Times New Roman"/>
        </w:rPr>
      </w:pPr>
      <w:r w:rsidRPr="0054016E">
        <w:rPr>
          <w:rFonts w:ascii="Times New Roman" w:eastAsia="Times New Roman" w:hAnsi="Times New Roman"/>
        </w:rPr>
        <w:t xml:space="preserve">Powyższe obowiązki dotyczą także rolników prowadzących działalność rolniczą, którzy są czynnymi, zarejestrowanymi podatnikami VAT. </w:t>
      </w:r>
    </w:p>
    <w:p w:rsidR="009413BF" w:rsidRPr="0054016E" w:rsidRDefault="009413BF" w:rsidP="009413BF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Wprowadzenie obowiązku przesyłania JPK_VAT ma na celu zmniejszenie kosztów wypełniania obowiązków podatkowych przez podatników i ich kontrahentów, ograniczenie liczby oraz skrócenie czasu trwania kontroli i postępowań, uszczelnienie systemu podatkowego, eliminacja nieuczciwej konkurencji rynkowej. </w:t>
      </w:r>
    </w:p>
    <w:p w:rsidR="009413BF" w:rsidRPr="0054016E" w:rsidRDefault="009413BF" w:rsidP="009413BF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Ta nowoczesna forma przekazywania danych zapewnia także szereg korzyści, z których najważniejsze to:</w:t>
      </w:r>
    </w:p>
    <w:p w:rsidR="009413BF" w:rsidRPr="0054016E" w:rsidRDefault="009413BF" w:rsidP="009413B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Lepsza kontrola wewnętrzna w firmie;</w:t>
      </w:r>
    </w:p>
    <w:p w:rsidR="009413BF" w:rsidRPr="0054016E" w:rsidRDefault="009413BF" w:rsidP="009413B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Odejście od wydruków papierowych; </w:t>
      </w:r>
    </w:p>
    <w:p w:rsidR="009413BF" w:rsidRPr="0054016E" w:rsidRDefault="009413BF" w:rsidP="009413B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Skuteczniejsze eliminowanie nieuczciwych podatników;</w:t>
      </w:r>
    </w:p>
    <w:p w:rsidR="00586A78" w:rsidRPr="0054016E" w:rsidRDefault="009413BF" w:rsidP="00586A7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Uwiarygodnienie przedsiębiorcy w postrzeganiu przez partnerów handlowych. </w:t>
      </w:r>
    </w:p>
    <w:p w:rsidR="009413BF" w:rsidRPr="0054016E" w:rsidRDefault="00586A78" w:rsidP="00586A78">
      <w:pPr>
        <w:spacing w:line="360" w:lineRule="auto"/>
        <w:jc w:val="both"/>
        <w:rPr>
          <w:rFonts w:ascii="Times New Roman" w:eastAsia="Times New Roman" w:hAnsi="Times New Roman"/>
          <w:b/>
        </w:rPr>
      </w:pPr>
      <w:r w:rsidRPr="0054016E">
        <w:rPr>
          <w:rFonts w:ascii="Times New Roman" w:eastAsia="Times New Roman" w:hAnsi="Times New Roman"/>
        </w:rPr>
        <w:t xml:space="preserve">Więcej informacji na ten temat można uzyskać na stronie internetowej: </w:t>
      </w:r>
      <w:r w:rsidRPr="0054016E">
        <w:rPr>
          <w:rFonts w:ascii="Times New Roman" w:eastAsia="Times New Roman" w:hAnsi="Times New Roman"/>
          <w:b/>
        </w:rPr>
        <w:t xml:space="preserve">www.jpk.mf.gov.pl </w:t>
      </w:r>
    </w:p>
    <w:p w:rsidR="00586A78" w:rsidRPr="0054016E" w:rsidRDefault="009413BF" w:rsidP="00586A78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>Wychodząc naprzeciw oczekiwaniom przedsiębiorc</w:t>
      </w:r>
      <w:r w:rsidR="00586A78" w:rsidRPr="0054016E">
        <w:rPr>
          <w:rFonts w:ascii="Times New Roman" w:hAnsi="Times New Roman"/>
        </w:rPr>
        <w:t>ów</w:t>
      </w:r>
      <w:r w:rsidRPr="0054016E">
        <w:rPr>
          <w:rFonts w:ascii="Times New Roman" w:hAnsi="Times New Roman"/>
        </w:rPr>
        <w:t xml:space="preserve">, </w:t>
      </w:r>
      <w:r w:rsidR="00586A78" w:rsidRPr="0054016E">
        <w:rPr>
          <w:rFonts w:ascii="Times New Roman" w:hAnsi="Times New Roman"/>
        </w:rPr>
        <w:t xml:space="preserve">w tym również podmiotów prowadzących działalność rolniczą </w:t>
      </w:r>
      <w:r w:rsidR="00586A78" w:rsidRPr="0054016E">
        <w:rPr>
          <w:rFonts w:ascii="Times New Roman" w:hAnsi="Times New Roman"/>
          <w:b/>
        </w:rPr>
        <w:t>zapraszam na spotkania informacyjne nt. obowiązku przesyłania Jednolitego Pliku Kontrolnego,  które odbędą się</w:t>
      </w:r>
      <w:r w:rsidR="00586A78" w:rsidRPr="0054016E">
        <w:rPr>
          <w:rFonts w:ascii="Times New Roman" w:hAnsi="Times New Roman"/>
        </w:rPr>
        <w:t xml:space="preserve"> </w:t>
      </w:r>
      <w:r w:rsidR="00586A78" w:rsidRPr="0054016E">
        <w:rPr>
          <w:rFonts w:ascii="Times New Roman" w:hAnsi="Times New Roman"/>
          <w:b/>
        </w:rPr>
        <w:t xml:space="preserve">w dniach 16 stycznia i 23 stycznia 2018 r. o godzinie 10.00 w siedzibie Urzędu Skarbowego w Ostrowi Mazowieckiej przy ul. Stanisława </w:t>
      </w:r>
      <w:proofErr w:type="spellStart"/>
      <w:r w:rsidR="00586A78" w:rsidRPr="0054016E">
        <w:rPr>
          <w:rFonts w:ascii="Times New Roman" w:hAnsi="Times New Roman"/>
          <w:b/>
        </w:rPr>
        <w:t>Duboisa</w:t>
      </w:r>
      <w:proofErr w:type="spellEnd"/>
      <w:r w:rsidR="00586A78" w:rsidRPr="0054016E">
        <w:rPr>
          <w:rFonts w:ascii="Times New Roman" w:hAnsi="Times New Roman"/>
          <w:b/>
        </w:rPr>
        <w:t xml:space="preserve"> 1. </w:t>
      </w:r>
    </w:p>
    <w:p w:rsidR="009413BF" w:rsidRPr="00B078BC" w:rsidRDefault="009413BF" w:rsidP="00B078BC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4016E">
        <w:rPr>
          <w:rFonts w:ascii="Times New Roman" w:hAnsi="Times New Roman"/>
        </w:rPr>
        <w:t xml:space="preserve">Z uwagi na ograniczoną liczbę miejsc – 50 osób, zainteresowanych prosimy o wybór daty szkolenia i zgłoszenie uczestnictwa w spotkaniu na adres e-mail: </w:t>
      </w:r>
      <w:r w:rsidRPr="0054016E">
        <w:rPr>
          <w:rFonts w:ascii="Times New Roman" w:hAnsi="Times New Roman"/>
          <w:b/>
        </w:rPr>
        <w:t>us1416@mz.mofnet.gov.pl</w:t>
      </w:r>
      <w:r w:rsidRPr="0054016E">
        <w:rPr>
          <w:rFonts w:ascii="Times New Roman" w:hAnsi="Times New Roman"/>
        </w:rPr>
        <w:t xml:space="preserve"> lub telefonicznie </w:t>
      </w:r>
      <w:r w:rsidRPr="0054016E">
        <w:rPr>
          <w:rFonts w:ascii="Times New Roman" w:hAnsi="Times New Roman"/>
          <w:b/>
        </w:rPr>
        <w:t>29 645 20 80</w:t>
      </w:r>
      <w:r w:rsidRPr="0054016E">
        <w:rPr>
          <w:rFonts w:ascii="Times New Roman" w:hAnsi="Times New Roman"/>
        </w:rPr>
        <w:t xml:space="preserve">. </w:t>
      </w:r>
    </w:p>
    <w:sectPr w:rsidR="009413BF" w:rsidRPr="00B078BC" w:rsidSect="0054016E">
      <w:footerReference w:type="default" r:id="rId8"/>
      <w:headerReference w:type="first" r:id="rId9"/>
      <w:footerReference w:type="first" r:id="rId10"/>
      <w:pgSz w:w="11900" w:h="16840"/>
      <w:pgMar w:top="1701" w:right="1134" w:bottom="851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B5B" w:rsidRDefault="00B26B5B">
      <w:r>
        <w:separator/>
      </w:r>
    </w:p>
  </w:endnote>
  <w:endnote w:type="continuationSeparator" w:id="0">
    <w:p w:rsidR="00B26B5B" w:rsidRDefault="00B2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3FF" w:rsidRPr="006C13FF" w:rsidRDefault="00FD0DB9">
    <w:pPr>
      <w:pStyle w:val="Stopka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255270</wp:posOffset>
              </wp:positionH>
              <wp:positionV relativeFrom="page">
                <wp:posOffset>545465</wp:posOffset>
              </wp:positionV>
              <wp:extent cx="457200" cy="347980"/>
              <wp:effectExtent l="0" t="2540" r="1905" b="1905"/>
              <wp:wrapNone/>
              <wp:docPr id="1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0" cy="347980"/>
                        <a:chOff x="10104" y="14464"/>
                        <a:chExt cx="720" cy="548"/>
                      </a:xfrm>
                    </wpg:grpSpPr>
                    <wps:wsp>
                      <wps:cNvPr id="14" name="Rectangle 34"/>
                      <wps:cNvSpPr>
                        <a:spLocks noChangeArrowheads="1"/>
                      </wps:cNvSpPr>
                      <wps:spPr bwMode="auto">
                        <a:xfrm rot="-578602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35"/>
                      <wps:cNvSpPr>
                        <a:spLocks noChangeArrowheads="1"/>
                      </wps:cNvSpPr>
                      <wps:spPr bwMode="auto">
                        <a:xfrm rot="-4936653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36"/>
                      <wps:cNvSpPr>
                        <a:spLocks noChangeArrowheads="1"/>
                      </wps:cNvSpPr>
                      <wps:spPr bwMode="auto">
                        <a:xfrm rot="1620000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13FF" w:rsidRPr="00C94A80" w:rsidRDefault="00FF41B1" w:rsidP="006C13FF">
                            <w:pPr>
                              <w:pStyle w:val="Stopka"/>
                              <w:jc w:val="center"/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</w:pP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6C13FF"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instrText xml:space="preserve"> PAGE    \* MERGEFORMAT </w:instrText>
                            </w: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B078BC">
                              <w:rPr>
                                <w:rFonts w:ascii="Arial" w:hAnsi="Arial" w:cs="Arial"/>
                                <w:noProof/>
                                <w:color w:val="919195"/>
                                <w:sz w:val="16"/>
                                <w:szCs w:val="16"/>
                              </w:rPr>
                              <w:t>2</w:t>
                            </w: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3" o:spid="_x0000_s1026" style="position:absolute;margin-left:20.1pt;margin-top:42.95pt;width:36pt;height:27.4pt;z-index:251660288;mso-position-horizontal-relative:page;mso-position-vertical-relative:page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">
              <v:rect id="Rectangle 34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QpycMA&#10;AADbAAAADwAAAGRycy9kb3ducmV2LnhtbERPS2vCQBC+C/6HZYReim5aWpHoKkEorbf6APE2Zsck&#10;mp3dZrcm/fddQfA2H99zZovO1OJKja8sK3gZJSCIc6srLhTsth/DCQgfkDXWlknBH3lYzPu9Gaba&#10;trym6yYUIoawT1FBGYJLpfR5SQb9yDriyJ1sYzBE2BRSN9jGcFPL1yQZS4MVx4YSHS1Lyi+bX6PA&#10;ZefqfXLcrz7PmXv+yS6rtv4+KPU06LIpiEBdeIjv7i8d57/B7Zd4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QpycMAAADbAAAADwAAAAAAAAAAAAAAAACYAgAAZHJzL2Rv&#10;d25yZXYueG1sUEsFBgAAAAAEAAQA9QAAAIgDAAAAAA==&#10;" filled="f" stroked="f" strokecolor="#737373"/>
              <v:rect id="Rectangle 35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JGvb8A&#10;AADbAAAADwAAAGRycy9kb3ducmV2LnhtbERPS4vCMBC+C/6HMMLeNHV1RapRdFHpHn2g16EZ22Iz&#10;KU203X9vBMHbfHzPmS9bU4oH1a6wrGA4iEAQp1YXnCk4Hbf9KQjnkTWWlknBPzlYLrqdOcbaNryn&#10;x8FnIoSwi1FB7n0VS+nSnAy6ga2IA3e1tUEfYJ1JXWMTwk0pv6NoIg0WHBpyrOg3p/R2uBsFmxNt&#10;d8kZzXrU7NL9RY7v+Jco9dVrVzMQnlr/Eb/diQ7zf+D1SzhAL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Qka9vwAAANsAAAAPAAAAAAAAAAAAAAAAAJgCAABkcnMvZG93bnJl&#10;di54bWxQSwUGAAAAAAQABAD1AAAAhAMAAAAA&#10;" filled="f" stroked="f" strokecolor="#737373"/>
              <v:rect id="Rectangle 36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Xdd8IA&#10;AADbAAAADwAAAGRycy9kb3ducmV2LnhtbERPS2vCQBC+C/6HZYReim4sYiW6igiFnApG6+M2ZMck&#10;uDubZrca/323UPA2H99zFqvOGnGj1teOFYxHCQjiwumaSwX73cdwBsIHZI3GMSl4kIfVst9bYKrd&#10;nbd0y0MpYgj7FBVUITSplL6oyKIfuYY4chfXWgwRtqXULd5juDXyLUmm0mLNsaHChjYVFdf8xyo4&#10;uswc8l02Md3jk9+/zyf6enVKvQy69RxEoC48xf/uTMf5U/j7JR4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d13wgAAANsAAAAPAAAAAAAAAAAAAAAAAJgCAABkcnMvZG93&#10;bnJldi54bWxQSwUGAAAAAAQABAD1AAAAhwMAAAAA&#10;" filled="f" stroked="f" strokecolor="#737373">
                <v:textbox>
                  <w:txbxContent>
                    <w:p w:rsidR="006C13FF" w:rsidRPr="00C94A80" w:rsidRDefault="00FF41B1" w:rsidP="006C13FF">
                      <w:pPr>
                        <w:pStyle w:val="Stopka"/>
                        <w:jc w:val="center"/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</w:pP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begin"/>
                      </w:r>
                      <w:r w:rsidR="006C13FF"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instrText xml:space="preserve"> PAGE    \* MERGEFORMAT </w:instrText>
                      </w: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separate"/>
                      </w:r>
                      <w:r w:rsidR="00B078BC">
                        <w:rPr>
                          <w:rFonts w:ascii="Arial" w:hAnsi="Arial" w:cs="Arial"/>
                          <w:noProof/>
                          <w:color w:val="919195"/>
                          <w:sz w:val="16"/>
                          <w:szCs w:val="16"/>
                        </w:rPr>
                        <w:t>2</w:t>
                      </w: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4D" w:rsidRDefault="00FD0DB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ragraph">
                <wp:posOffset>175895</wp:posOffset>
              </wp:positionV>
              <wp:extent cx="4888230" cy="313690"/>
              <wp:effectExtent l="2540" t="4445" r="0" b="0"/>
              <wp:wrapNone/>
              <wp:docPr id="8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8230" cy="313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7F1" w:rsidRDefault="008A0B56" w:rsidP="008A0B56">
                          <w:pP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</w:pPr>
                          <w:r w:rsidRPr="002E228C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ul. </w:t>
                          </w:r>
                          <w:r w:rsidR="00825F5B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Stanisława </w:t>
                          </w:r>
                          <w:proofErr w:type="spellStart"/>
                          <w:r w:rsidR="00825F5B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Duboisa</w:t>
                          </w:r>
                          <w:proofErr w:type="spellEnd"/>
                          <w:r w:rsidR="00825F5B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1,</w:t>
                          </w:r>
                          <w: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0</w:t>
                          </w:r>
                          <w:r w:rsidR="00825F5B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7</w:t>
                          </w:r>
                          <w: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-</w:t>
                          </w:r>
                          <w:r w:rsidR="00825F5B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3</w:t>
                          </w:r>
                          <w: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00</w:t>
                          </w:r>
                          <w:r w:rsid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 Ostrów Mazowiecka</w:t>
                          </w:r>
                          <w: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 |  tel.: +48</w:t>
                          </w:r>
                          <w:r w:rsid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29 645 20 00</w:t>
                          </w:r>
                          <w: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  |  fax: </w:t>
                          </w:r>
                          <w:r w:rsidRPr="002E228C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 xml:space="preserve">+48 </w:t>
                          </w:r>
                          <w:r w:rsid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</w:rPr>
                            <w:t>29 645 20 01</w:t>
                          </w:r>
                        </w:p>
                        <w:p w:rsidR="008A0B56" w:rsidRPr="005C17F1" w:rsidRDefault="008A0B56" w:rsidP="008A0B56">
                          <w:pPr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  <w:lang w:val="en-US"/>
                            </w:rPr>
                          </w:pPr>
                          <w:r w:rsidRP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  <w:lang w:val="en-US"/>
                            </w:rPr>
                            <w:t>e-mail:</w:t>
                          </w:r>
                          <w:r w:rsidRP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6"/>
                              <w:lang w:val="en-US"/>
                            </w:rPr>
                            <w:t>us1416@mz.mofnet.gov.pl</w:t>
                          </w:r>
                          <w:r w:rsidR="005C17F1" w:rsidRPr="005C17F1">
                            <w:rPr>
                              <w:rFonts w:ascii="Arial" w:hAnsi="Arial" w:cs="Arial"/>
                              <w:color w:val="919195"/>
                              <w:sz w:val="16"/>
                              <w:szCs w:val="12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34" type="#_x0000_t202" style="position:absolute;margin-left:-.55pt;margin-top:13.85pt;width:384.9pt;height:2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Z1swIAALEFAAAOAAAAZHJzL2Uyb0RvYy54bWysVNuOmzAQfa/Uf7D8znIJYQE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" filled="f" stroked="f">
              <v:textbox inset="0,0,0,0">
                <w:txbxContent>
                  <w:p w:rsidR="005C17F1" w:rsidRDefault="008A0B56" w:rsidP="008A0B56">
                    <w:pP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</w:pPr>
                    <w:r w:rsidRPr="002E228C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ul. </w:t>
                    </w:r>
                    <w:r w:rsidR="00825F5B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Stanisława </w:t>
                    </w:r>
                    <w:proofErr w:type="spellStart"/>
                    <w:r w:rsidR="00825F5B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Duboisa</w:t>
                    </w:r>
                    <w:proofErr w:type="spellEnd"/>
                    <w:r w:rsidR="00825F5B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1,</w:t>
                    </w:r>
                    <w: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0</w:t>
                    </w:r>
                    <w:r w:rsidR="00825F5B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7</w:t>
                    </w:r>
                    <w: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-</w:t>
                    </w:r>
                    <w:r w:rsidR="00825F5B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3</w:t>
                    </w:r>
                    <w: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00</w:t>
                    </w:r>
                    <w:r w:rsidR="005C17F1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 Ostrów Mazowiecka</w:t>
                    </w:r>
                    <w: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 |  tel.: +48</w:t>
                    </w:r>
                    <w:r w:rsidR="005C17F1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29 645 20 00</w:t>
                    </w:r>
                    <w:r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  |  fax: </w:t>
                    </w:r>
                    <w:r w:rsidRPr="002E228C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 xml:space="preserve">+48 </w:t>
                    </w:r>
                    <w:r w:rsidR="005C17F1">
                      <w:rPr>
                        <w:rFonts w:ascii="Arial" w:hAnsi="Arial" w:cs="Arial"/>
                        <w:color w:val="919195"/>
                        <w:sz w:val="16"/>
                        <w:szCs w:val="12"/>
                      </w:rPr>
                      <w:t>29 645 20 01</w:t>
                    </w:r>
                  </w:p>
                  <w:p w:rsidR="008A0B56" w:rsidRPr="005C17F1" w:rsidRDefault="008A0B56" w:rsidP="008A0B56">
                    <w:pPr>
                      <w:rPr>
                        <w:rFonts w:ascii="Arial" w:hAnsi="Arial" w:cs="Arial"/>
                        <w:color w:val="919195"/>
                        <w:sz w:val="16"/>
                        <w:szCs w:val="12"/>
                        <w:lang w:val="en-US"/>
                      </w:rPr>
                    </w:pPr>
                    <w:r w:rsidRPr="005C17F1">
                      <w:rPr>
                        <w:rFonts w:ascii="Arial" w:hAnsi="Arial" w:cs="Arial"/>
                        <w:color w:val="919195"/>
                        <w:sz w:val="16"/>
                        <w:szCs w:val="12"/>
                        <w:lang w:val="en-US"/>
                      </w:rPr>
                      <w:t>e-mail:</w:t>
                    </w:r>
                    <w:r w:rsidRPr="005C17F1">
                      <w:rPr>
                        <w:rFonts w:ascii="Arial" w:hAnsi="Arial" w:cs="Arial"/>
                        <w:color w:val="919195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5C17F1">
                      <w:rPr>
                        <w:rFonts w:ascii="Arial" w:hAnsi="Arial" w:cs="Arial"/>
                        <w:color w:val="919195"/>
                        <w:sz w:val="16"/>
                        <w:szCs w:val="16"/>
                        <w:lang w:val="en-US"/>
                      </w:rPr>
                      <w:t>us1416@mz.mofnet.gov.pl</w:t>
                    </w:r>
                    <w:r w:rsidR="005C17F1" w:rsidRPr="005C17F1">
                      <w:rPr>
                        <w:rFonts w:ascii="Arial" w:hAnsi="Arial" w:cs="Arial"/>
                        <w:color w:val="919195"/>
                        <w:sz w:val="16"/>
                        <w:szCs w:val="12"/>
                        <w:lang w:val="en-U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4358640</wp:posOffset>
              </wp:positionH>
              <wp:positionV relativeFrom="paragraph">
                <wp:posOffset>175895</wp:posOffset>
              </wp:positionV>
              <wp:extent cx="1522095" cy="307340"/>
              <wp:effectExtent l="0" t="4445" r="0" b="2540"/>
              <wp:wrapNone/>
              <wp:docPr id="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09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7F1" w:rsidRDefault="005C17F1" w:rsidP="008A0B56">
                          <w:pPr>
                            <w:jc w:val="right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  <w:p w:rsidR="008A0B56" w:rsidRPr="000E76DE" w:rsidRDefault="008A0B56" w:rsidP="008A0B56">
                          <w:pPr>
                            <w:jc w:val="right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0E76DE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www.</w:t>
                          </w:r>
                          <w:r w:rsidR="005C17F1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mazowieckie.kas</w:t>
                          </w:r>
                          <w:r w:rsidR="00DB5AE2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.gov</w:t>
                          </w:r>
                          <w:r w:rsidRPr="000E76DE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" o:spid="_x0000_s1035" type="#_x0000_t202" style="position:absolute;margin-left:343.2pt;margin-top:13.85pt;width:119.85pt;height:2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yt+swIAALE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" filled="f" stroked="f">
              <v:textbox inset="0,0,0,0">
                <w:txbxContent>
                  <w:p w:rsidR="005C17F1" w:rsidRDefault="005C17F1" w:rsidP="008A0B56">
                    <w:pPr>
                      <w:jc w:val="right"/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</w:p>
                  <w:p w:rsidR="008A0B56" w:rsidRPr="000E76DE" w:rsidRDefault="008A0B56" w:rsidP="008A0B56">
                    <w:pPr>
                      <w:jc w:val="right"/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0E76DE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www.</w:t>
                    </w:r>
                    <w:r w:rsidR="005C17F1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mazowieckie.kas</w:t>
                    </w:r>
                    <w:r w:rsidR="00DB5AE2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.gov</w:t>
                    </w:r>
                    <w:r w:rsidRPr="000E76DE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7072630</wp:posOffset>
              </wp:positionH>
              <wp:positionV relativeFrom="page">
                <wp:posOffset>10146030</wp:posOffset>
              </wp:positionV>
              <wp:extent cx="457200" cy="347980"/>
              <wp:effectExtent l="0" t="1905" r="4445" b="2540"/>
              <wp:wrapNone/>
              <wp:docPr id="3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0" cy="347980"/>
                        <a:chOff x="10104" y="14464"/>
                        <a:chExt cx="720" cy="548"/>
                      </a:xfrm>
                    </wpg:grpSpPr>
                    <wps:wsp>
                      <wps:cNvPr id="4" name="Rectangle 30"/>
                      <wps:cNvSpPr>
                        <a:spLocks noChangeArrowheads="1"/>
                      </wps:cNvSpPr>
                      <wps:spPr bwMode="auto">
                        <a:xfrm rot="-578602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31"/>
                      <wps:cNvSpPr>
                        <a:spLocks noChangeArrowheads="1"/>
                      </wps:cNvSpPr>
                      <wps:spPr bwMode="auto">
                        <a:xfrm rot="-4936653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32"/>
                      <wps:cNvSpPr>
                        <a:spLocks noChangeArrowheads="1"/>
                      </wps:cNvSpPr>
                      <wps:spPr bwMode="auto">
                        <a:xfrm rot="16200000">
                          <a:off x="10190" y="14378"/>
                          <a:ext cx="548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13FF" w:rsidRPr="00C94A80" w:rsidRDefault="00FF41B1" w:rsidP="006C13FF">
                            <w:pPr>
                              <w:pStyle w:val="Stopka"/>
                              <w:jc w:val="center"/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</w:pP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6C13FF"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instrText xml:space="preserve"> PAGE    \* MERGEFORMAT </w:instrText>
                            </w: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881E8B">
                              <w:rPr>
                                <w:rFonts w:ascii="Arial" w:hAnsi="Arial" w:cs="Arial"/>
                                <w:noProof/>
                                <w:color w:val="919195"/>
                                <w:sz w:val="16"/>
                                <w:szCs w:val="16"/>
                              </w:rPr>
                              <w:t>1</w:t>
                            </w:r>
                            <w:r w:rsidRPr="00C94A80">
                              <w:rPr>
                                <w:rFonts w:ascii="Arial" w:hAnsi="Arial" w:cs="Arial"/>
                                <w:color w:val="9191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9" o:spid="_x0000_s1036" style="position:absolute;margin-left:556.9pt;margin-top:798.9pt;width:36pt;height:27.4pt;z-index:251659264;mso-position-horizontal-relative:page;mso-position-vertical-relative:page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">
              <v:rect id="Rectangle 30" o:spid="_x0000_s103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ACPsUA&#10;AADaAAAADwAAAGRycy9kb3ducmV2LnhtbESPT2vCQBTE74LfYXlCL0U3La1IdJUglNZb/QPi7Zl9&#10;JtHs2212a9Jv3xUEj8PM/IaZLTpTiys1vrKs4GWUgCDOra64ULDbfgwnIHxA1lhbJgV/5GEx7/dm&#10;mGrb8pqum1CICGGfooIyBJdK6fOSDPqRdcTRO9nGYIiyKaRusI1wU8vXJBlLgxXHhRIdLUvKL5tf&#10;o8Bl5+p9ctyvPs+Ze/7JLqu2/j4o9TTosimIQF14hO/tL63gDW5X4g2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UAI+xQAAANoAAAAPAAAAAAAAAAAAAAAAAJgCAABkcnMv&#10;ZG93bnJldi54bWxQSwUGAAAAAAQABAD1AAAAigMAAAAA&#10;" filled="f" stroked="f" strokecolor="#737373"/>
              <v:rect id="Rectangle 31" o:spid="_x0000_s103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yNusIA&#10;AADaAAAADwAAAGRycy9kb3ducmV2LnhtbESPT2vCQBTE74LfYXlCb7qx2lJS16DFSHrUil4f2dck&#10;mH0bsps//fZuodDjMDO/YTbJaGrRU+sqywqWiwgEcW51xYWCy1c6fwPhPLLG2jIp+CEHyXY62WCs&#10;7cAn6s++EAHCLkYFpfdNLKXLSzLoFrYhDt63bQ36INtC6haHADe1fI6iV2mw4rBQYkMfJeX3c2cU&#10;HC6UHrMrmv1qOOanm1x3+Jkp9TQbd+8gPI3+P/zXzrSCF/i9Em6A3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I26wgAAANoAAAAPAAAAAAAAAAAAAAAAAJgCAABkcnMvZG93&#10;bnJldi54bWxQSwUGAAAAAAQABAD1AAAAhwMAAAAA&#10;" filled="f" stroked="f" strokecolor="#737373"/>
              <v:rect id="Rectangle 32" o:spid="_x0000_s103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kdcMA&#10;AADaAAAADwAAAGRycy9kb3ducmV2LnhtbESPT2vCQBTE74LfYXlCL0U3FrESXUWEQk4Fo/XP7ZF9&#10;JsHdt2l2q/HbdwsFj8PM/IZZrDprxI1aXztWMB4lIIgLp2suFex3H8MZCB+QNRrHpOBBHlbLfm+B&#10;qXZ33tItD6WIEPYpKqhCaFIpfVGRRT9yDXH0Lq61GKJsS6lbvEe4NfItSabSYs1xocKGNhUV1/zH&#10;Kji6zBzyXTYx3eOT37/PJ/p6dUq9DLr1HESgLjzD/+1MK5jC35V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1JkdcMAAADaAAAADwAAAAAAAAAAAAAAAACYAgAAZHJzL2Rv&#10;d25yZXYueG1sUEsFBgAAAAAEAAQA9QAAAIgDAAAAAA==&#10;" filled="f" stroked="f" strokecolor="#737373">
                <v:textbox>
                  <w:txbxContent>
                    <w:p w:rsidR="006C13FF" w:rsidRPr="00C94A80" w:rsidRDefault="00FF41B1" w:rsidP="006C13FF">
                      <w:pPr>
                        <w:pStyle w:val="Stopka"/>
                        <w:jc w:val="center"/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</w:pP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begin"/>
                      </w:r>
                      <w:r w:rsidR="006C13FF"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instrText xml:space="preserve"> PAGE    \* MERGEFORMAT </w:instrText>
                      </w: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separate"/>
                      </w:r>
                      <w:r w:rsidR="00881E8B">
                        <w:rPr>
                          <w:rFonts w:ascii="Arial" w:hAnsi="Arial" w:cs="Arial"/>
                          <w:noProof/>
                          <w:color w:val="919195"/>
                          <w:sz w:val="16"/>
                          <w:szCs w:val="16"/>
                        </w:rPr>
                        <w:t>1</w:t>
                      </w:r>
                      <w:r w:rsidRPr="00C94A80">
                        <w:rPr>
                          <w:rFonts w:ascii="Arial" w:hAnsi="Arial" w:cs="Arial"/>
                          <w:color w:val="9191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113665</wp:posOffset>
              </wp:positionV>
              <wp:extent cx="5906770" cy="0"/>
              <wp:effectExtent l="12700" t="18415" r="14605" b="10160"/>
              <wp:wrapNone/>
              <wp:docPr id="1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0677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C9CA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E735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2" o:spid="_x0000_s1026" type="#_x0000_t32" style="position:absolute;margin-left:-.5pt;margin-top:8.95pt;width:465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" strokecolor="#c9cacc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B5B" w:rsidRDefault="00B26B5B">
      <w:r>
        <w:separator/>
      </w:r>
    </w:p>
  </w:footnote>
  <w:footnote w:type="continuationSeparator" w:id="0">
    <w:p w:rsidR="00B26B5B" w:rsidRDefault="00B26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4D" w:rsidRDefault="00586A78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-5080</wp:posOffset>
              </wp:positionH>
              <wp:positionV relativeFrom="paragraph">
                <wp:posOffset>635635</wp:posOffset>
              </wp:positionV>
              <wp:extent cx="2730500" cy="724535"/>
              <wp:effectExtent l="0" t="0" r="12700" b="1841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0500" cy="724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3818" w:rsidRPr="009E6F63" w:rsidRDefault="00683818" w:rsidP="009E6F63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-.4pt;margin-top:50.05pt;width:215pt;height:57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rCCrwIAALA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" filled="f" stroked="f">
              <v:textbox inset="0,0,0,0">
                <w:txbxContent>
                  <w:p w:rsidR="00683818" w:rsidRPr="009E6F63" w:rsidRDefault="00683818" w:rsidP="009E6F63">
                    <w:pPr>
                      <w:rPr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-189865</wp:posOffset>
          </wp:positionV>
          <wp:extent cx="1174750" cy="711200"/>
          <wp:effectExtent l="0" t="0" r="6350" b="0"/>
          <wp:wrapNone/>
          <wp:docPr id="17" name="Obraz 1" descr="G:\KAS\oryginalne_2_3_AP pisma\KAS-pion-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G:\KAS\oryginalne_2_3_AP pisma\KAS-pion-kolo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71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D0DB9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3590925</wp:posOffset>
              </wp:positionH>
              <wp:positionV relativeFrom="paragraph">
                <wp:posOffset>1679575</wp:posOffset>
              </wp:positionV>
              <wp:extent cx="2419350" cy="1108710"/>
              <wp:effectExtent l="0" t="3175" r="0" b="2540"/>
              <wp:wrapNone/>
              <wp:docPr id="1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1108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5FD" w:rsidRPr="00683818" w:rsidRDefault="00D175FD" w:rsidP="00DE0EF6">
                          <w:pPr>
                            <w:rPr>
                              <w:rFonts w:ascii="Times New Roman" w:hAnsi="Times New Roman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7" o:spid="_x0000_s1031" type="#_x0000_t202" style="position:absolute;margin-left:282.75pt;margin-top:132.25pt;width:190.5pt;height:87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QOHsg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" filled="f" stroked="f">
              <v:textbox inset="0,0,0,0">
                <w:txbxContent>
                  <w:p w:rsidR="00D175FD" w:rsidRPr="00683818" w:rsidRDefault="00D175FD" w:rsidP="00DE0EF6">
                    <w:pPr>
                      <w:rPr>
                        <w:rFonts w:ascii="Times New Roman" w:hAnsi="Times New Roman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FD0DB9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3065145</wp:posOffset>
              </wp:positionH>
              <wp:positionV relativeFrom="paragraph">
                <wp:posOffset>-57150</wp:posOffset>
              </wp:positionV>
              <wp:extent cx="2981325" cy="463550"/>
              <wp:effectExtent l="0" t="0" r="1905" b="3175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1325" cy="463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64FE" w:rsidRPr="00683818" w:rsidRDefault="004564FE" w:rsidP="003B094D">
                          <w:pPr>
                            <w:rPr>
                              <w:rFonts w:ascii="Times New Roman" w:hAnsi="Times New Roman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0" o:spid="_x0000_s1032" type="#_x0000_t202" style="position:absolute;margin-left:241.35pt;margin-top:-4.5pt;width:234.75pt;height:3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" filled="f" stroked="f">
              <v:textbox inset="0,0,0,0">
                <w:txbxContent>
                  <w:p w:rsidR="004564FE" w:rsidRPr="00683818" w:rsidRDefault="004564FE" w:rsidP="003B094D">
                    <w:pPr>
                      <w:rPr>
                        <w:rFonts w:ascii="Times New Roman" w:hAnsi="Times New Roman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FD0DB9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1385570</wp:posOffset>
              </wp:positionV>
              <wp:extent cx="2419350" cy="240030"/>
              <wp:effectExtent l="0" t="4445" r="0" b="3175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240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094D" w:rsidRPr="009E6F63" w:rsidRDefault="003B094D" w:rsidP="009E6F63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8" o:spid="_x0000_s1033" type="#_x0000_t202" style="position:absolute;margin-left:0;margin-top:109.1pt;width:190.5pt;height:18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" filled="f" stroked="f">
              <v:textbox inset="0,0,0,0">
                <w:txbxContent>
                  <w:p w:rsidR="003B094D" w:rsidRPr="009E6F63" w:rsidRDefault="003B094D" w:rsidP="009E6F63">
                    <w:pPr>
                      <w:rPr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AFA4E8D"/>
    <w:multiLevelType w:val="hybridMultilevel"/>
    <w:tmpl w:val="71262BE2"/>
    <w:lvl w:ilvl="0" w:tplc="BFB4FB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5B36B9"/>
    <w:multiLevelType w:val="hybridMultilevel"/>
    <w:tmpl w:val="30688AE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0A40444"/>
    <w:multiLevelType w:val="hybridMultilevel"/>
    <w:tmpl w:val="AC2CA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32AC8"/>
    <w:multiLevelType w:val="hybridMultilevel"/>
    <w:tmpl w:val="EB269968"/>
    <w:lvl w:ilvl="0" w:tplc="71B229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72562"/>
    <w:multiLevelType w:val="hybridMultilevel"/>
    <w:tmpl w:val="A50E89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0C631B"/>
    <w:multiLevelType w:val="hybridMultilevel"/>
    <w:tmpl w:val="BCDE38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3C"/>
    <w:rsid w:val="00043724"/>
    <w:rsid w:val="000709A0"/>
    <w:rsid w:val="000746C9"/>
    <w:rsid w:val="00080ECB"/>
    <w:rsid w:val="0008784C"/>
    <w:rsid w:val="000F5B4A"/>
    <w:rsid w:val="001008A9"/>
    <w:rsid w:val="00102BCF"/>
    <w:rsid w:val="00111A4F"/>
    <w:rsid w:val="0012004E"/>
    <w:rsid w:val="0014481F"/>
    <w:rsid w:val="0015778C"/>
    <w:rsid w:val="00194635"/>
    <w:rsid w:val="001C44F7"/>
    <w:rsid w:val="001D67CF"/>
    <w:rsid w:val="002107DD"/>
    <w:rsid w:val="002230BB"/>
    <w:rsid w:val="00237E2E"/>
    <w:rsid w:val="002431D4"/>
    <w:rsid w:val="0026475F"/>
    <w:rsid w:val="00267034"/>
    <w:rsid w:val="00270DE0"/>
    <w:rsid w:val="00274F14"/>
    <w:rsid w:val="00295A8A"/>
    <w:rsid w:val="002A3B93"/>
    <w:rsid w:val="002A64A7"/>
    <w:rsid w:val="002C7AC3"/>
    <w:rsid w:val="002D659C"/>
    <w:rsid w:val="00300B1E"/>
    <w:rsid w:val="0031678D"/>
    <w:rsid w:val="00342EDB"/>
    <w:rsid w:val="00346F53"/>
    <w:rsid w:val="003657F4"/>
    <w:rsid w:val="00365F03"/>
    <w:rsid w:val="00386A34"/>
    <w:rsid w:val="00393818"/>
    <w:rsid w:val="003947D2"/>
    <w:rsid w:val="003A0593"/>
    <w:rsid w:val="003A0B55"/>
    <w:rsid w:val="003B094D"/>
    <w:rsid w:val="003D3AD0"/>
    <w:rsid w:val="003F0E2E"/>
    <w:rsid w:val="003F663D"/>
    <w:rsid w:val="00402B19"/>
    <w:rsid w:val="00422D60"/>
    <w:rsid w:val="00422E43"/>
    <w:rsid w:val="00441DDF"/>
    <w:rsid w:val="00451516"/>
    <w:rsid w:val="004552FE"/>
    <w:rsid w:val="004564FE"/>
    <w:rsid w:val="00483106"/>
    <w:rsid w:val="004902A3"/>
    <w:rsid w:val="004B702C"/>
    <w:rsid w:val="004C2749"/>
    <w:rsid w:val="004D224C"/>
    <w:rsid w:val="004F20FF"/>
    <w:rsid w:val="004F24BC"/>
    <w:rsid w:val="0053449E"/>
    <w:rsid w:val="0054016E"/>
    <w:rsid w:val="0054053F"/>
    <w:rsid w:val="005418E8"/>
    <w:rsid w:val="00547C9A"/>
    <w:rsid w:val="00553DDD"/>
    <w:rsid w:val="005867F5"/>
    <w:rsid w:val="00586A78"/>
    <w:rsid w:val="00594599"/>
    <w:rsid w:val="005A64CA"/>
    <w:rsid w:val="005B23C5"/>
    <w:rsid w:val="005C17F1"/>
    <w:rsid w:val="005D105E"/>
    <w:rsid w:val="0061003C"/>
    <w:rsid w:val="0067263A"/>
    <w:rsid w:val="0067640A"/>
    <w:rsid w:val="00682324"/>
    <w:rsid w:val="00683818"/>
    <w:rsid w:val="00686D31"/>
    <w:rsid w:val="00692362"/>
    <w:rsid w:val="006C13FF"/>
    <w:rsid w:val="006E128C"/>
    <w:rsid w:val="00711D2D"/>
    <w:rsid w:val="00737274"/>
    <w:rsid w:val="0074330D"/>
    <w:rsid w:val="0074438F"/>
    <w:rsid w:val="00757EE7"/>
    <w:rsid w:val="007A62A2"/>
    <w:rsid w:val="007B5B77"/>
    <w:rsid w:val="007B5F0A"/>
    <w:rsid w:val="007E2C44"/>
    <w:rsid w:val="00812D79"/>
    <w:rsid w:val="00825F5B"/>
    <w:rsid w:val="008521A4"/>
    <w:rsid w:val="008547FA"/>
    <w:rsid w:val="00863C3D"/>
    <w:rsid w:val="00871202"/>
    <w:rsid w:val="00881E8B"/>
    <w:rsid w:val="0088697D"/>
    <w:rsid w:val="008903C7"/>
    <w:rsid w:val="008A0B56"/>
    <w:rsid w:val="008D6B9E"/>
    <w:rsid w:val="008F00DC"/>
    <w:rsid w:val="008F3E4F"/>
    <w:rsid w:val="009032BA"/>
    <w:rsid w:val="0092754F"/>
    <w:rsid w:val="009275F5"/>
    <w:rsid w:val="009413BF"/>
    <w:rsid w:val="00944A4A"/>
    <w:rsid w:val="00957BA6"/>
    <w:rsid w:val="00962035"/>
    <w:rsid w:val="00975B7E"/>
    <w:rsid w:val="00982973"/>
    <w:rsid w:val="0099672B"/>
    <w:rsid w:val="00997D28"/>
    <w:rsid w:val="009B765A"/>
    <w:rsid w:val="009D2509"/>
    <w:rsid w:val="009E2825"/>
    <w:rsid w:val="009E6F63"/>
    <w:rsid w:val="009F42DE"/>
    <w:rsid w:val="009F4DE3"/>
    <w:rsid w:val="00A0311C"/>
    <w:rsid w:val="00A03AE0"/>
    <w:rsid w:val="00A23A34"/>
    <w:rsid w:val="00A326E1"/>
    <w:rsid w:val="00A419BF"/>
    <w:rsid w:val="00A8545B"/>
    <w:rsid w:val="00AE3AD6"/>
    <w:rsid w:val="00AF3826"/>
    <w:rsid w:val="00AF6CA9"/>
    <w:rsid w:val="00B048A6"/>
    <w:rsid w:val="00B078BC"/>
    <w:rsid w:val="00B16F45"/>
    <w:rsid w:val="00B20278"/>
    <w:rsid w:val="00B20DBB"/>
    <w:rsid w:val="00B26B5B"/>
    <w:rsid w:val="00B50F56"/>
    <w:rsid w:val="00B519DF"/>
    <w:rsid w:val="00B5598B"/>
    <w:rsid w:val="00B60502"/>
    <w:rsid w:val="00B622B3"/>
    <w:rsid w:val="00B77D0A"/>
    <w:rsid w:val="00BB597E"/>
    <w:rsid w:val="00BE4A77"/>
    <w:rsid w:val="00BF4E72"/>
    <w:rsid w:val="00C0526A"/>
    <w:rsid w:val="00C21A04"/>
    <w:rsid w:val="00C37E78"/>
    <w:rsid w:val="00C6776F"/>
    <w:rsid w:val="00C810E5"/>
    <w:rsid w:val="00CC74D0"/>
    <w:rsid w:val="00D06B89"/>
    <w:rsid w:val="00D10A16"/>
    <w:rsid w:val="00D17283"/>
    <w:rsid w:val="00D175FD"/>
    <w:rsid w:val="00D26F4A"/>
    <w:rsid w:val="00D31C71"/>
    <w:rsid w:val="00D40AF1"/>
    <w:rsid w:val="00D515CB"/>
    <w:rsid w:val="00D51DD6"/>
    <w:rsid w:val="00D53B47"/>
    <w:rsid w:val="00D60C4F"/>
    <w:rsid w:val="00D93B16"/>
    <w:rsid w:val="00DB498C"/>
    <w:rsid w:val="00DB5AE2"/>
    <w:rsid w:val="00DE0EF6"/>
    <w:rsid w:val="00DE3FAD"/>
    <w:rsid w:val="00E15A22"/>
    <w:rsid w:val="00E308AE"/>
    <w:rsid w:val="00E36EA3"/>
    <w:rsid w:val="00E56A1D"/>
    <w:rsid w:val="00E608F0"/>
    <w:rsid w:val="00E76925"/>
    <w:rsid w:val="00E81F86"/>
    <w:rsid w:val="00E96A7B"/>
    <w:rsid w:val="00EA1ADF"/>
    <w:rsid w:val="00EB3D6E"/>
    <w:rsid w:val="00EB5563"/>
    <w:rsid w:val="00EC07EA"/>
    <w:rsid w:val="00EF3BAE"/>
    <w:rsid w:val="00F03115"/>
    <w:rsid w:val="00F10ABC"/>
    <w:rsid w:val="00F128CC"/>
    <w:rsid w:val="00F337AC"/>
    <w:rsid w:val="00F44A02"/>
    <w:rsid w:val="00F55486"/>
    <w:rsid w:val="00F60F22"/>
    <w:rsid w:val="00F709E9"/>
    <w:rsid w:val="00F74EBD"/>
    <w:rsid w:val="00FD0DB9"/>
    <w:rsid w:val="00FD4B2B"/>
    <w:rsid w:val="00FF097E"/>
    <w:rsid w:val="00FF41B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EC32E6-1170-4ECC-ADE8-97214A13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6F63"/>
    <w:pPr>
      <w:suppressAutoHyphens/>
    </w:pPr>
    <w:rPr>
      <w:rFonts w:cs="Cambri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03EC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03EC"/>
  </w:style>
  <w:style w:type="paragraph" w:styleId="Stopka">
    <w:name w:val="footer"/>
    <w:basedOn w:val="Normalny"/>
    <w:link w:val="StopkaZnak"/>
    <w:uiPriority w:val="99"/>
    <w:unhideWhenUsed/>
    <w:rsid w:val="00E203EC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03EC"/>
  </w:style>
  <w:style w:type="paragraph" w:styleId="Tekstdymka">
    <w:name w:val="Balloon Text"/>
    <w:basedOn w:val="Normalny"/>
    <w:link w:val="TekstdymkaZnak"/>
    <w:uiPriority w:val="99"/>
    <w:semiHidden/>
    <w:unhideWhenUsed/>
    <w:rsid w:val="00FF0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97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EF3BAE"/>
    <w:rPr>
      <w:color w:val="0000FF"/>
      <w:u w:val="single"/>
    </w:rPr>
  </w:style>
  <w:style w:type="paragraph" w:styleId="Akapitzlist">
    <w:name w:val="List Paragraph"/>
    <w:basedOn w:val="Normalny"/>
    <w:uiPriority w:val="72"/>
    <w:qFormat/>
    <w:rsid w:val="009E6F63"/>
    <w:pPr>
      <w:ind w:left="720"/>
      <w:contextualSpacing/>
    </w:pPr>
  </w:style>
  <w:style w:type="table" w:styleId="Tabela-Siatka">
    <w:name w:val="Table Grid"/>
    <w:basedOn w:val="Standardowy"/>
    <w:uiPriority w:val="59"/>
    <w:rsid w:val="007B5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MQO\Desktop\Izba%20Skarbowa\SPRAWOZDANIA%202017\1416-%20tematy%20czynno&#347;ci%20sprawdzaj&#261;cych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2D44B-A9C1-4444-A46C-C294790BC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1416- tematy czynności sprawdzających</Template>
  <TotalTime>10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Plan B</Company>
  <LinksUpToDate>false</LinksUpToDate>
  <CharactersWithSpaces>2272</CharactersWithSpaces>
  <SharedDoc>false</SharedDoc>
  <HLinks>
    <vt:vector size="6" baseType="variant">
      <vt:variant>
        <vt:i4>3276870</vt:i4>
      </vt:variant>
      <vt:variant>
        <vt:i4>6</vt:i4>
      </vt:variant>
      <vt:variant>
        <vt:i4>0</vt:i4>
      </vt:variant>
      <vt:variant>
        <vt:i4>5</vt:i4>
      </vt:variant>
      <vt:variant>
        <vt:lpwstr>mailto:mail@mofnet.gov.pl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FMQO</dc:creator>
  <cp:lastModifiedBy>Jackiewicz Małgorzata</cp:lastModifiedBy>
  <cp:revision>7</cp:revision>
  <cp:lastPrinted>2018-01-05T12:41:00Z</cp:lastPrinted>
  <dcterms:created xsi:type="dcterms:W3CDTF">2018-01-05T09:47:00Z</dcterms:created>
  <dcterms:modified xsi:type="dcterms:W3CDTF">2018-01-05T12:50:00Z</dcterms:modified>
</cp:coreProperties>
</file>